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257" w:rsidRPr="004B7C5F" w:rsidRDefault="00BD3257" w:rsidP="00CF4F21">
      <w:pPr>
        <w:jc w:val="both"/>
        <w:rPr>
          <w:rStyle w:val="nfasis"/>
          <w:rFonts w:ascii="Frutiger Light Condensed" w:hAnsi="Frutiger Light Condensed"/>
          <w:i w:val="0"/>
        </w:rPr>
      </w:pPr>
    </w:p>
    <w:p w:rsidR="00740357" w:rsidRDefault="00740357" w:rsidP="00740357">
      <w:pPr>
        <w:jc w:val="center"/>
        <w:rPr>
          <w:rFonts w:ascii="Frutiger LT Std 45 Light" w:hAnsi="Frutiger LT Std 45 Light"/>
          <w:b/>
          <w:sz w:val="28"/>
          <w:szCs w:val="28"/>
        </w:rPr>
      </w:pPr>
    </w:p>
    <w:p w:rsidR="00740357" w:rsidRPr="00FC7201" w:rsidRDefault="00740357" w:rsidP="00740357">
      <w:pPr>
        <w:jc w:val="center"/>
        <w:rPr>
          <w:rFonts w:ascii="Frutiger LT Std 45 Light" w:hAnsi="Frutiger LT Std 45 Light"/>
          <w:b/>
          <w:sz w:val="28"/>
          <w:szCs w:val="28"/>
        </w:rPr>
      </w:pPr>
      <w:r w:rsidRPr="00FC7201">
        <w:rPr>
          <w:rFonts w:ascii="Frutiger LT Std 45 Light" w:hAnsi="Frutiger LT Std 45 Light"/>
          <w:b/>
          <w:sz w:val="28"/>
          <w:szCs w:val="28"/>
        </w:rPr>
        <w:t xml:space="preserve">AUTORIZACIÓN PATERNA PARA </w:t>
      </w:r>
      <w:smartTag w:uri="urn:schemas-microsoft-com:office:smarttags" w:element="PersonName">
        <w:smartTagPr>
          <w:attr w:name="ProductID" w:val="LA PARTICIPACIￓN DE MENORES"/>
        </w:smartTagPr>
        <w:r w:rsidRPr="00FC7201">
          <w:rPr>
            <w:rFonts w:ascii="Frutiger LT Std 45 Light" w:hAnsi="Frutiger LT Std 45 Light"/>
            <w:b/>
            <w:sz w:val="28"/>
            <w:szCs w:val="28"/>
          </w:rPr>
          <w:t>LA PARTICIPACIÓN DE MENORES</w:t>
        </w:r>
      </w:smartTag>
      <w:r w:rsidRPr="00FC7201">
        <w:rPr>
          <w:rFonts w:ascii="Frutiger LT Std 45 Light" w:hAnsi="Frutiger LT Std 45 Light"/>
          <w:b/>
          <w:sz w:val="28"/>
          <w:szCs w:val="28"/>
        </w:rPr>
        <w:t xml:space="preserve"> EN LA I</w:t>
      </w:r>
      <w:r w:rsidR="005B4B6E">
        <w:rPr>
          <w:rFonts w:ascii="Frutiger LT Std 45 Light" w:hAnsi="Frutiger LT Std 45 Light"/>
          <w:b/>
          <w:sz w:val="28"/>
          <w:szCs w:val="28"/>
        </w:rPr>
        <w:t>I</w:t>
      </w:r>
      <w:r w:rsidR="000F04CA">
        <w:rPr>
          <w:rFonts w:ascii="Frutiger LT Std 45 Light" w:hAnsi="Frutiger LT Std 45 Light"/>
          <w:b/>
          <w:sz w:val="28"/>
          <w:szCs w:val="28"/>
        </w:rPr>
        <w:t>I</w:t>
      </w:r>
      <w:r w:rsidRPr="00FC7201">
        <w:rPr>
          <w:rFonts w:ascii="Frutiger LT Std 45 Light" w:hAnsi="Frutiger LT Std 45 Light"/>
          <w:b/>
          <w:sz w:val="28"/>
          <w:szCs w:val="28"/>
        </w:rPr>
        <w:t xml:space="preserve"> MEDIA KIDS CIUDAD DE ROQUETAS</w:t>
      </w:r>
    </w:p>
    <w:p w:rsidR="00740357" w:rsidRPr="00FC7201" w:rsidRDefault="00740357" w:rsidP="00740357">
      <w:pPr>
        <w:jc w:val="center"/>
        <w:rPr>
          <w:rFonts w:ascii="Frutiger LT Std 45 Light" w:hAnsi="Frutiger LT Std 45 Light"/>
          <w:b/>
          <w:sz w:val="28"/>
          <w:szCs w:val="28"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  <w:r w:rsidRPr="00FC7201">
        <w:rPr>
          <w:rFonts w:ascii="Frutiger LT Std 45 Light" w:hAnsi="Frutiger LT Std 45 Light"/>
          <w:b/>
        </w:rPr>
        <w:t>D/Dña._____________________________________________________________, titular del D.N.I. número _________________, como padre/madre/tutor legal de ____________________________________________________________, le autorizo a para que participe en la I</w:t>
      </w:r>
      <w:r w:rsidR="005B4B6E">
        <w:rPr>
          <w:rFonts w:ascii="Frutiger LT Std 45 Light" w:hAnsi="Frutiger LT Std 45 Light"/>
          <w:b/>
        </w:rPr>
        <w:t>I</w:t>
      </w:r>
      <w:r w:rsidR="000F04CA">
        <w:rPr>
          <w:rFonts w:ascii="Frutiger LT Std 45 Light" w:hAnsi="Frutiger LT Std 45 Light"/>
          <w:b/>
        </w:rPr>
        <w:t>I</w:t>
      </w:r>
      <w:r w:rsidRPr="00FC7201">
        <w:rPr>
          <w:rFonts w:ascii="Frutiger LT Std 45 Light" w:hAnsi="Frutiger LT Std 45 Light"/>
          <w:b/>
        </w:rPr>
        <w:t xml:space="preserve"> Media Kids Ciudad de Roquetas. Asimismo declaro que el participante se encuentra en buen estado de forma y salud para su participación en la prueba, eximiendo de toda responsabilidad a la organización, conociendo todo el reglamento de la competición y aceptándolo íntegramente, siendo prueba de ello la inscripción en la prueba y la firma del presente documento. </w:t>
      </w: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  <w:r w:rsidRPr="00FC7201">
        <w:rPr>
          <w:rFonts w:ascii="Frutiger LT Std 45 Light" w:hAnsi="Frutiger LT Std 45 Light"/>
          <w:b/>
        </w:rPr>
        <w:t>En ___________________________, a ____ de __________</w:t>
      </w:r>
      <w:r w:rsidR="000F04CA">
        <w:rPr>
          <w:rFonts w:ascii="Frutiger LT Std 45 Light" w:hAnsi="Frutiger LT Std 45 Light"/>
          <w:b/>
        </w:rPr>
        <w:t>_______ de 2019</w:t>
      </w:r>
      <w:r w:rsidRPr="00FC7201">
        <w:rPr>
          <w:rFonts w:ascii="Frutiger LT Std 45 Light" w:hAnsi="Frutiger LT Std 45 Light"/>
          <w:b/>
        </w:rPr>
        <w:t xml:space="preserve">. </w:t>
      </w: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  <w:r w:rsidRPr="00FC7201">
        <w:rPr>
          <w:rFonts w:ascii="Frutiger LT Std 45 Light" w:hAnsi="Frutiger LT Std 45 Light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  <w:r w:rsidRPr="00FC7201">
        <w:rPr>
          <w:rFonts w:ascii="Frutiger LT Std 45 Light" w:hAnsi="Frutiger LT Std 45 Light"/>
          <w:b/>
        </w:rPr>
        <w:t>Fdo.___________________________</w:t>
      </w: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rFonts w:ascii="Frutiger LT Std 45 Light" w:hAnsi="Frutiger LT Std 45 Light"/>
          <w:b/>
        </w:rPr>
      </w:pPr>
    </w:p>
    <w:p w:rsidR="00740357" w:rsidRPr="00FC7201" w:rsidRDefault="00740357" w:rsidP="00740357">
      <w:pPr>
        <w:rPr>
          <w:b/>
        </w:rPr>
      </w:pPr>
    </w:p>
    <w:p w:rsidR="00BD3257" w:rsidRPr="004B7C5F" w:rsidRDefault="00BD3257" w:rsidP="00CF4F21">
      <w:pPr>
        <w:jc w:val="both"/>
        <w:rPr>
          <w:rStyle w:val="nfasis"/>
          <w:rFonts w:ascii="Frutiger Light Condensed" w:hAnsi="Frutiger Light Condensed"/>
          <w:i w:val="0"/>
        </w:rPr>
      </w:pPr>
    </w:p>
    <w:sectPr w:rsidR="00BD3257" w:rsidRPr="004B7C5F" w:rsidSect="003858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26" w:right="1106" w:bottom="851" w:left="1701" w:header="1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2AB" w:rsidRDefault="00F912AB">
      <w:r>
        <w:separator/>
      </w:r>
    </w:p>
  </w:endnote>
  <w:endnote w:type="continuationSeparator" w:id="0">
    <w:p w:rsidR="00F912AB" w:rsidRDefault="00F912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 45 Light">
    <w:altName w:val="Leelawadee UI Semiligh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ight Condensed">
    <w:altName w:val="Franklin Gothic Medium Cond"/>
    <w:charset w:val="00"/>
    <w:family w:val="swiss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4CA" w:rsidRDefault="000F04C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4CA" w:rsidRDefault="000F04CA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4CA" w:rsidRDefault="000F04C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2AB" w:rsidRDefault="00F912AB">
      <w:r>
        <w:separator/>
      </w:r>
    </w:p>
  </w:footnote>
  <w:footnote w:type="continuationSeparator" w:id="0">
    <w:p w:rsidR="00F912AB" w:rsidRDefault="00F912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ED9" w:rsidRDefault="00934ED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52045" o:spid="_x0000_s2056" type="#_x0000_t75" style="position:absolute;margin-left:0;margin-top:0;width:454.9pt;height:434.7pt;z-index:-251658240;mso-position-horizontal:center;mso-position-horizontal-relative:margin;mso-position-vertical:center;mso-position-vertical-relative:margin" o:allowincell="f">
          <v:imagedata r:id="rId1" o:title="negro-centrado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ED9" w:rsidRDefault="00934ED9" w:rsidP="00EC6F1E">
    <w:pPr>
      <w:pStyle w:val="Encabezado"/>
      <w:tabs>
        <w:tab w:val="clear" w:pos="4252"/>
        <w:tab w:val="clear" w:pos="8504"/>
        <w:tab w:val="left" w:pos="7077"/>
        <w:tab w:val="decimal" w:pos="9000"/>
      </w:tabs>
      <w:ind w:right="-81"/>
      <w:rPr>
        <w:rFonts w:ascii="Frutiger LT Std 45 Light" w:hAnsi="Frutiger LT Std 45 Light"/>
        <w:sz w:val="20"/>
        <w:szCs w:val="20"/>
      </w:rPr>
    </w:pPr>
    <w:r>
      <w:rPr>
        <w:rFonts w:ascii="Frutiger LT Std 45 Light" w:hAnsi="Frutiger LT Std 45 Light"/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52046" o:spid="_x0000_s2057" type="#_x0000_t75" style="position:absolute;margin-left:0;margin-top:0;width:454.9pt;height:434.7pt;z-index:-251657216;mso-position-horizontal:center;mso-position-horizontal-relative:margin;mso-position-vertical:center;mso-position-vertical-relative:margin" o:allowincell="f">
          <v:imagedata r:id="rId1" o:title="negro-centrado" gain="19661f" blacklevel="22938f"/>
        </v:shape>
      </w:pict>
    </w:r>
  </w:p>
  <w:p w:rsidR="00934ED9" w:rsidRDefault="00934ED9" w:rsidP="00EC6F1E">
    <w:pPr>
      <w:pStyle w:val="Encabezado"/>
      <w:tabs>
        <w:tab w:val="clear" w:pos="4252"/>
        <w:tab w:val="clear" w:pos="8504"/>
        <w:tab w:val="left" w:pos="7077"/>
      </w:tabs>
      <w:ind w:left="-540" w:right="-81"/>
      <w:rPr>
        <w:rFonts w:ascii="Frutiger LT Std 45 Light" w:hAnsi="Frutiger LT Std 45 Light"/>
        <w:sz w:val="20"/>
        <w:szCs w:val="20"/>
      </w:rPr>
    </w:pPr>
    <w:r>
      <w:rPr>
        <w:noProof/>
      </w:rPr>
      <w:pict>
        <v:shape id="_x0000_s2050" type="#_x0000_t75" style="position:absolute;left:0;text-align:left;margin-left:369pt;margin-top:3.7pt;width:112.3pt;height:1in;z-index:251655168"/>
      </w:pict>
    </w:r>
  </w:p>
  <w:p w:rsidR="00934ED9" w:rsidRDefault="000F04CA" w:rsidP="00521015">
    <w:pPr>
      <w:pStyle w:val="Encabezado"/>
      <w:tabs>
        <w:tab w:val="clear" w:pos="4252"/>
        <w:tab w:val="clear" w:pos="8504"/>
        <w:tab w:val="left" w:pos="7077"/>
      </w:tabs>
      <w:rPr>
        <w:rFonts w:ascii="Frutiger LT Std 45 Light" w:hAnsi="Frutiger LT Std 45 Light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19685</wp:posOffset>
          </wp:positionV>
          <wp:extent cx="920750" cy="863600"/>
          <wp:effectExtent l="0" t="0" r="0" b="0"/>
          <wp:wrapSquare wrapText="bothSides"/>
          <wp:docPr id="11" name="Imagen 11" descr="Logo KI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KID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4497705</wp:posOffset>
          </wp:positionH>
          <wp:positionV relativeFrom="paragraph">
            <wp:posOffset>133985</wp:posOffset>
          </wp:positionV>
          <wp:extent cx="1257300" cy="696595"/>
          <wp:effectExtent l="19050" t="0" r="0" b="0"/>
          <wp:wrapNone/>
          <wp:docPr id="3" name="Imagen 3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96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04CA" w:rsidRDefault="000F04CA" w:rsidP="00731B28">
    <w:pPr>
      <w:pStyle w:val="Encabezado"/>
      <w:jc w:val="center"/>
      <w:rPr>
        <w:rFonts w:ascii="Frutiger LT Std 45 Light" w:hAnsi="Frutiger LT Std 45 Light"/>
        <w:sz w:val="20"/>
        <w:szCs w:val="20"/>
      </w:rPr>
    </w:pPr>
    <w:r>
      <w:rPr>
        <w:rFonts w:ascii="Frutiger LT Std 45 Light" w:hAnsi="Frutiger LT Std 45 Light"/>
        <w:sz w:val="20"/>
        <w:szCs w:val="20"/>
      </w:rPr>
      <w:t>Carretera de Alicún SN</w:t>
    </w:r>
  </w:p>
  <w:p w:rsidR="000F04CA" w:rsidRDefault="000F04CA" w:rsidP="00731B28">
    <w:pPr>
      <w:pStyle w:val="Encabezado"/>
      <w:jc w:val="center"/>
      <w:rPr>
        <w:rFonts w:ascii="Frutiger LT Std 45 Light" w:hAnsi="Frutiger LT Std 45 Light"/>
        <w:sz w:val="20"/>
        <w:szCs w:val="20"/>
      </w:rPr>
    </w:pPr>
    <w:r>
      <w:rPr>
        <w:rFonts w:ascii="Frutiger LT Std 45 Light" w:hAnsi="Frutiger LT Std 45 Light"/>
        <w:sz w:val="20"/>
        <w:szCs w:val="20"/>
      </w:rPr>
      <w:t>PDM Infanta Cristina</w:t>
    </w:r>
  </w:p>
  <w:p w:rsidR="00934ED9" w:rsidRPr="0051748D" w:rsidRDefault="00934ED9" w:rsidP="00731B28">
    <w:pPr>
      <w:pStyle w:val="Encabezado"/>
      <w:jc w:val="center"/>
      <w:rPr>
        <w:rFonts w:ascii="Frutiger LT Std 45 Light" w:hAnsi="Frutiger LT Std 45 Light"/>
        <w:sz w:val="20"/>
        <w:szCs w:val="20"/>
      </w:rPr>
    </w:pPr>
    <w:r w:rsidRPr="0051748D">
      <w:rPr>
        <w:rFonts w:ascii="Frutiger LT Std 45 Light" w:hAnsi="Frutiger LT Std 45 Light"/>
        <w:sz w:val="20"/>
        <w:szCs w:val="20"/>
      </w:rPr>
      <w:t>04740 Roquetas de Mar. Almería</w:t>
    </w:r>
  </w:p>
  <w:p w:rsidR="00934ED9" w:rsidRPr="0051748D" w:rsidRDefault="00934ED9" w:rsidP="00731B28">
    <w:pPr>
      <w:pStyle w:val="Encabezado"/>
      <w:jc w:val="center"/>
      <w:rPr>
        <w:rFonts w:ascii="Frutiger LT Std 45 Light" w:hAnsi="Frutiger LT Std 45 Light"/>
        <w:sz w:val="20"/>
        <w:szCs w:val="20"/>
      </w:rPr>
    </w:pPr>
    <w:r w:rsidRPr="0051748D">
      <w:rPr>
        <w:rFonts w:ascii="Frutiger LT Std 45 Light" w:hAnsi="Frutiger LT Std 45 Light"/>
        <w:sz w:val="20"/>
        <w:szCs w:val="20"/>
      </w:rPr>
      <w:t>Tel</w:t>
    </w:r>
    <w:r>
      <w:rPr>
        <w:rFonts w:ascii="Frutiger LT Std 45 Light" w:hAnsi="Frutiger LT Std 45 Light"/>
        <w:sz w:val="20"/>
        <w:szCs w:val="20"/>
      </w:rPr>
      <w:t>.</w:t>
    </w:r>
    <w:r w:rsidRPr="0051748D">
      <w:rPr>
        <w:rFonts w:ascii="Frutiger LT Std 45 Light" w:hAnsi="Frutiger LT Std 45 Light"/>
        <w:sz w:val="20"/>
        <w:szCs w:val="20"/>
      </w:rPr>
      <w:t>: 950338518/19</w:t>
    </w:r>
  </w:p>
  <w:p w:rsidR="00934ED9" w:rsidRPr="0051748D" w:rsidRDefault="00731B28" w:rsidP="00731B28">
    <w:pPr>
      <w:pStyle w:val="Encabezado"/>
      <w:tabs>
        <w:tab w:val="clear" w:pos="8504"/>
        <w:tab w:val="right" w:pos="3240"/>
      </w:tabs>
      <w:ind w:right="5264"/>
      <w:jc w:val="center"/>
      <w:rPr>
        <w:rFonts w:ascii="Frutiger LT Std 45 Light" w:hAnsi="Frutiger LT Std 45 Light"/>
        <w:sz w:val="20"/>
        <w:szCs w:val="20"/>
      </w:rPr>
    </w:pPr>
    <w:r>
      <w:rPr>
        <w:rFonts w:ascii="Frutiger LT Std 45 Light" w:hAnsi="Frutiger LT Std 45 Light"/>
        <w:sz w:val="20"/>
        <w:szCs w:val="20"/>
      </w:rPr>
      <w:tab/>
    </w:r>
    <w:r>
      <w:rPr>
        <w:rFonts w:ascii="Frutiger LT Std 45 Light" w:hAnsi="Frutiger LT Std 45 Light"/>
        <w:sz w:val="20"/>
        <w:szCs w:val="20"/>
      </w:rPr>
      <w:tab/>
      <w:t xml:space="preserve">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4ED9" w:rsidRDefault="00934ED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52044" o:spid="_x0000_s2055" type="#_x0000_t75" style="position:absolute;margin-left:0;margin-top:0;width:454.9pt;height:434.7pt;z-index:-251659264;mso-position-horizontal:center;mso-position-horizontal-relative:margin;mso-position-vertical:center;mso-position-vertical-relative:margin" o:allowincell="f">
          <v:imagedata r:id="rId1" o:title="negro-centrado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5pt;height:11.5pt" o:bullet="t">
        <v:imagedata r:id="rId1" o:title="mso941A"/>
      </v:shape>
    </w:pict>
  </w:numPicBullet>
  <w:abstractNum w:abstractNumId="0">
    <w:nsid w:val="01BF1A8F"/>
    <w:multiLevelType w:val="hybridMultilevel"/>
    <w:tmpl w:val="827E8770"/>
    <w:lvl w:ilvl="0" w:tplc="E684D21C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</w:rPr>
    </w:lvl>
    <w:lvl w:ilvl="1" w:tplc="CDC21C96">
      <w:start w:val="1"/>
      <w:numFmt w:val="decimal"/>
      <w:lvlText w:val="1.%2."/>
      <w:lvlJc w:val="left"/>
      <w:pPr>
        <w:ind w:left="1440" w:hanging="360"/>
      </w:pPr>
      <w:rPr>
        <w:rFonts w:hint="default"/>
        <w:b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6E8A2102">
      <w:start w:val="1"/>
      <w:numFmt w:val="decimal"/>
      <w:lvlText w:val="3.%4."/>
      <w:lvlJc w:val="left"/>
      <w:pPr>
        <w:ind w:left="2880" w:hanging="360"/>
      </w:pPr>
      <w:rPr>
        <w:rFonts w:hint="default"/>
        <w:b/>
      </w:r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C3CEF"/>
    <w:multiLevelType w:val="hybridMultilevel"/>
    <w:tmpl w:val="E02A4A3C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B8653B6"/>
    <w:multiLevelType w:val="hybridMultilevel"/>
    <w:tmpl w:val="F0381EBE"/>
    <w:lvl w:ilvl="0" w:tplc="EF54F712">
      <w:start w:val="1"/>
      <w:numFmt w:val="decimal"/>
      <w:lvlText w:val="%1-"/>
      <w:lvlJc w:val="left"/>
      <w:pPr>
        <w:tabs>
          <w:tab w:val="num" w:pos="1863"/>
        </w:tabs>
        <w:ind w:left="1863" w:hanging="115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14FC4E21"/>
    <w:multiLevelType w:val="hybridMultilevel"/>
    <w:tmpl w:val="66ECE248"/>
    <w:lvl w:ilvl="0" w:tplc="9C8E724A">
      <w:start w:val="1"/>
      <w:numFmt w:val="decimal"/>
      <w:lvlText w:val="2.%1."/>
      <w:lvlJc w:val="left"/>
      <w:pPr>
        <w:ind w:left="360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463ABB"/>
    <w:multiLevelType w:val="multilevel"/>
    <w:tmpl w:val="A52AC52E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1155"/>
        </w:tabs>
        <w:ind w:left="1155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950"/>
        </w:tabs>
        <w:ind w:left="1950" w:hanging="10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745"/>
        </w:tabs>
        <w:ind w:left="2745" w:hanging="144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180"/>
        </w:tabs>
        <w:ind w:left="318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3975"/>
        </w:tabs>
        <w:ind w:left="3975" w:hanging="180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4770"/>
        </w:tabs>
        <w:ind w:left="4770" w:hanging="216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5565"/>
        </w:tabs>
        <w:ind w:left="5565" w:hanging="252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6360"/>
        </w:tabs>
        <w:ind w:left="6360" w:hanging="2880"/>
      </w:pPr>
      <w:rPr>
        <w:rFonts w:hint="default"/>
        <w:b w:val="0"/>
      </w:rPr>
    </w:lvl>
  </w:abstractNum>
  <w:abstractNum w:abstractNumId="5">
    <w:nsid w:val="19FC0049"/>
    <w:multiLevelType w:val="hybridMultilevel"/>
    <w:tmpl w:val="592C770E"/>
    <w:lvl w:ilvl="0" w:tplc="0F5E0E50">
      <w:start w:val="1"/>
      <w:numFmt w:val="bullet"/>
      <w:lvlText w:val=""/>
      <w:lvlJc w:val="left"/>
      <w:pPr>
        <w:tabs>
          <w:tab w:val="num" w:pos="2846"/>
        </w:tabs>
        <w:ind w:left="28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260AC7"/>
    <w:multiLevelType w:val="hybridMultilevel"/>
    <w:tmpl w:val="5E6E1ECE"/>
    <w:lvl w:ilvl="0" w:tplc="0C0A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29421261"/>
    <w:multiLevelType w:val="hybridMultilevel"/>
    <w:tmpl w:val="AEBC1378"/>
    <w:lvl w:ilvl="0" w:tplc="2A28CEC8">
      <w:start w:val="1"/>
      <w:numFmt w:val="decimal"/>
      <w:lvlText w:val="2.%1."/>
      <w:lvlJc w:val="left"/>
      <w:pPr>
        <w:ind w:left="360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10004"/>
    <w:multiLevelType w:val="hybridMultilevel"/>
    <w:tmpl w:val="931E6106"/>
    <w:lvl w:ilvl="0" w:tplc="040A0007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31A4176B"/>
    <w:multiLevelType w:val="hybridMultilevel"/>
    <w:tmpl w:val="1908D1FC"/>
    <w:lvl w:ilvl="0" w:tplc="7F4611F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1872B8"/>
    <w:multiLevelType w:val="hybridMultilevel"/>
    <w:tmpl w:val="E5D6F034"/>
    <w:lvl w:ilvl="0" w:tplc="F12E2230">
      <w:start w:val="15"/>
      <w:numFmt w:val="bullet"/>
      <w:lvlText w:val="-"/>
      <w:lvlJc w:val="left"/>
      <w:pPr>
        <w:ind w:left="94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1">
    <w:nsid w:val="376D06A1"/>
    <w:multiLevelType w:val="hybridMultilevel"/>
    <w:tmpl w:val="F7C8804E"/>
    <w:lvl w:ilvl="0" w:tplc="885833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rutiger LT Std 45 Light" w:eastAsia="Times New Roman" w:hAnsi="Frutiger LT Std 45 Light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8A5A31"/>
    <w:multiLevelType w:val="multilevel"/>
    <w:tmpl w:val="A596DCE4"/>
    <w:lvl w:ilvl="0">
      <w:start w:val="8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  <w:b/>
        <w:color w:val="auto"/>
      </w:rPr>
    </w:lvl>
    <w:lvl w:ilvl="1">
      <w:start w:val="6"/>
      <w:numFmt w:val="decimal"/>
      <w:lvlText w:val="%1.%2"/>
      <w:lvlJc w:val="left"/>
      <w:pPr>
        <w:tabs>
          <w:tab w:val="num" w:pos="1410"/>
        </w:tabs>
        <w:ind w:left="1410" w:hanging="720"/>
      </w:pPr>
      <w:rPr>
        <w:rFonts w:cs="Times New Roman" w:hint="default"/>
        <w:b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2460"/>
        </w:tabs>
        <w:ind w:left="2460" w:hanging="1080"/>
      </w:pPr>
      <w:rPr>
        <w:rFonts w:cs="Times New Roman" w:hint="default"/>
        <w:b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3150"/>
        </w:tabs>
        <w:ind w:left="3150" w:hanging="1080"/>
      </w:pPr>
      <w:rPr>
        <w:rFonts w:cs="Times New Roman" w:hint="default"/>
        <w:b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440"/>
      </w:pPr>
      <w:rPr>
        <w:rFonts w:cs="Times New Roman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5250"/>
        </w:tabs>
        <w:ind w:left="5250" w:hanging="1800"/>
      </w:pPr>
      <w:rPr>
        <w:rFonts w:cs="Times New Roman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6300"/>
        </w:tabs>
        <w:ind w:left="6300" w:hanging="2160"/>
      </w:pPr>
      <w:rPr>
        <w:rFonts w:cs="Times New Roman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7350"/>
        </w:tabs>
        <w:ind w:left="7350" w:hanging="2520"/>
      </w:pPr>
      <w:rPr>
        <w:rFonts w:cs="Times New Roman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8040"/>
        </w:tabs>
        <w:ind w:left="8040" w:hanging="2520"/>
      </w:pPr>
      <w:rPr>
        <w:rFonts w:cs="Times New Roman" w:hint="default"/>
        <w:b/>
        <w:color w:val="auto"/>
      </w:rPr>
    </w:lvl>
  </w:abstractNum>
  <w:abstractNum w:abstractNumId="13">
    <w:nsid w:val="43E572EE"/>
    <w:multiLevelType w:val="hybridMultilevel"/>
    <w:tmpl w:val="CBFE457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98D784C"/>
    <w:multiLevelType w:val="hybridMultilevel"/>
    <w:tmpl w:val="975AEA14"/>
    <w:lvl w:ilvl="0" w:tplc="0C0A000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570"/>
        </w:tabs>
        <w:ind w:left="65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290"/>
        </w:tabs>
        <w:ind w:left="72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</w:rPr>
    </w:lvl>
  </w:abstractNum>
  <w:abstractNum w:abstractNumId="15">
    <w:nsid w:val="50F92D11"/>
    <w:multiLevelType w:val="multilevel"/>
    <w:tmpl w:val="345E7C62"/>
    <w:lvl w:ilvl="0">
      <w:start w:val="8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0FE6037"/>
    <w:multiLevelType w:val="hybridMultilevel"/>
    <w:tmpl w:val="B3288FE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4DC564C"/>
    <w:multiLevelType w:val="multilevel"/>
    <w:tmpl w:val="A936EF14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65"/>
        </w:tabs>
        <w:ind w:left="1065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90"/>
        </w:tabs>
        <w:ind w:left="1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65"/>
        </w:tabs>
        <w:ind w:left="4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950"/>
        </w:tabs>
        <w:ind w:left="4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95"/>
        </w:tabs>
        <w:ind w:left="58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2160"/>
      </w:pPr>
      <w:rPr>
        <w:rFonts w:hint="default"/>
      </w:rPr>
    </w:lvl>
  </w:abstractNum>
  <w:abstractNum w:abstractNumId="18">
    <w:nsid w:val="562D43B6"/>
    <w:multiLevelType w:val="multilevel"/>
    <w:tmpl w:val="834C5A32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65"/>
        </w:tabs>
        <w:ind w:left="1065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90"/>
        </w:tabs>
        <w:ind w:left="1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65"/>
        </w:tabs>
        <w:ind w:left="4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950"/>
        </w:tabs>
        <w:ind w:left="4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95"/>
        </w:tabs>
        <w:ind w:left="58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2160"/>
      </w:pPr>
      <w:rPr>
        <w:rFonts w:hint="default"/>
      </w:rPr>
    </w:lvl>
  </w:abstractNum>
  <w:abstractNum w:abstractNumId="19">
    <w:nsid w:val="573429FE"/>
    <w:multiLevelType w:val="hybridMultilevel"/>
    <w:tmpl w:val="4CC821D8"/>
    <w:lvl w:ilvl="0" w:tplc="0C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7C8697E"/>
    <w:multiLevelType w:val="hybridMultilevel"/>
    <w:tmpl w:val="0CE2868A"/>
    <w:lvl w:ilvl="0" w:tplc="30BE72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87F368A"/>
    <w:multiLevelType w:val="multilevel"/>
    <w:tmpl w:val="C124F250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4"/>
      <w:numFmt w:val="decimal"/>
      <w:lvlText w:val="%2.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  <w:b w:val="0"/>
      </w:rPr>
    </w:lvl>
  </w:abstractNum>
  <w:abstractNum w:abstractNumId="22">
    <w:nsid w:val="5990358B"/>
    <w:multiLevelType w:val="hybridMultilevel"/>
    <w:tmpl w:val="933837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621BF5"/>
    <w:multiLevelType w:val="hybridMultilevel"/>
    <w:tmpl w:val="78084F84"/>
    <w:lvl w:ilvl="0" w:tplc="0C0A000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570"/>
        </w:tabs>
        <w:ind w:left="65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290"/>
        </w:tabs>
        <w:ind w:left="72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</w:rPr>
    </w:lvl>
  </w:abstractNum>
  <w:abstractNum w:abstractNumId="24">
    <w:nsid w:val="644564EE"/>
    <w:multiLevelType w:val="multilevel"/>
    <w:tmpl w:val="A1B2985A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55"/>
        </w:tabs>
        <w:ind w:left="1455" w:hanging="360"/>
      </w:pPr>
      <w:rPr>
        <w:rFonts w:ascii="Frutiger LT Std 45 Light" w:eastAsia="Times New Roman" w:hAnsi="Frutiger LT Std 45 Light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5">
    <w:nsid w:val="676547C4"/>
    <w:multiLevelType w:val="multilevel"/>
    <w:tmpl w:val="2354B31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6">
    <w:nsid w:val="68C17F0E"/>
    <w:multiLevelType w:val="hybridMultilevel"/>
    <w:tmpl w:val="31EC8342"/>
    <w:lvl w:ilvl="0" w:tplc="0C0A0001">
      <w:start w:val="1"/>
      <w:numFmt w:val="bullet"/>
      <w:lvlText w:val=""/>
      <w:lvlJc w:val="left"/>
      <w:pPr>
        <w:tabs>
          <w:tab w:val="num" w:pos="1095"/>
        </w:tabs>
        <w:ind w:left="109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27">
    <w:nsid w:val="6F0028BD"/>
    <w:multiLevelType w:val="hybridMultilevel"/>
    <w:tmpl w:val="BFCEE07C"/>
    <w:lvl w:ilvl="0" w:tplc="74763E3C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722818"/>
    <w:multiLevelType w:val="multilevel"/>
    <w:tmpl w:val="3634EB2A"/>
    <w:lvl w:ilvl="0">
      <w:start w:val="8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77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16" w:hanging="1800"/>
      </w:pPr>
      <w:rPr>
        <w:rFonts w:hint="default"/>
      </w:rPr>
    </w:lvl>
  </w:abstractNum>
  <w:abstractNum w:abstractNumId="29">
    <w:nsid w:val="7C1E4FEA"/>
    <w:multiLevelType w:val="multilevel"/>
    <w:tmpl w:val="1BDAD78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7E6959CA"/>
    <w:multiLevelType w:val="hybridMultilevel"/>
    <w:tmpl w:val="F3908A1E"/>
    <w:lvl w:ilvl="0" w:tplc="D774266A">
      <w:start w:val="4"/>
      <w:numFmt w:val="bullet"/>
      <w:lvlText w:val="-"/>
      <w:lvlJc w:val="left"/>
      <w:pPr>
        <w:ind w:left="1065" w:hanging="360"/>
      </w:pPr>
      <w:rPr>
        <w:rFonts w:ascii="Century Gothic" w:eastAsia="Times New Roman" w:hAnsi="Century Gothic" w:cs="Times New Roman" w:hint="default"/>
      </w:rPr>
    </w:lvl>
    <w:lvl w:ilvl="1" w:tplc="0C0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6"/>
  </w:num>
  <w:num w:numId="5">
    <w:abstractNumId w:val="20"/>
  </w:num>
  <w:num w:numId="6">
    <w:abstractNumId w:val="8"/>
  </w:num>
  <w:num w:numId="7">
    <w:abstractNumId w:val="2"/>
  </w:num>
  <w:num w:numId="8">
    <w:abstractNumId w:val="30"/>
  </w:num>
  <w:num w:numId="9">
    <w:abstractNumId w:val="18"/>
  </w:num>
  <w:num w:numId="10">
    <w:abstractNumId w:val="26"/>
  </w:num>
  <w:num w:numId="11">
    <w:abstractNumId w:val="17"/>
  </w:num>
  <w:num w:numId="12">
    <w:abstractNumId w:val="24"/>
  </w:num>
  <w:num w:numId="13">
    <w:abstractNumId w:val="9"/>
  </w:num>
  <w:num w:numId="14">
    <w:abstractNumId w:val="14"/>
  </w:num>
  <w:num w:numId="15">
    <w:abstractNumId w:val="16"/>
  </w:num>
  <w:num w:numId="16">
    <w:abstractNumId w:val="23"/>
  </w:num>
  <w:num w:numId="17">
    <w:abstractNumId w:val="12"/>
  </w:num>
  <w:num w:numId="18">
    <w:abstractNumId w:val="21"/>
  </w:num>
  <w:num w:numId="19">
    <w:abstractNumId w:val="4"/>
  </w:num>
  <w:num w:numId="20">
    <w:abstractNumId w:val="0"/>
  </w:num>
  <w:num w:numId="21">
    <w:abstractNumId w:val="10"/>
  </w:num>
  <w:num w:numId="22">
    <w:abstractNumId w:val="7"/>
  </w:num>
  <w:num w:numId="23">
    <w:abstractNumId w:val="3"/>
  </w:num>
  <w:num w:numId="24">
    <w:abstractNumId w:val="28"/>
  </w:num>
  <w:num w:numId="25">
    <w:abstractNumId w:val="13"/>
  </w:num>
  <w:num w:numId="26">
    <w:abstractNumId w:val="19"/>
  </w:num>
  <w:num w:numId="27">
    <w:abstractNumId w:val="29"/>
  </w:num>
  <w:num w:numId="28">
    <w:abstractNumId w:val="27"/>
  </w:num>
  <w:num w:numId="29">
    <w:abstractNumId w:val="22"/>
  </w:num>
  <w:num w:numId="30">
    <w:abstractNumId w:val="15"/>
  </w:num>
  <w:num w:numId="31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ttachedTemplate r:id="rId1"/>
  <w:stylePaneFormatFilter w:val="3F01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260C9"/>
    <w:rsid w:val="00011DC2"/>
    <w:rsid w:val="000137A5"/>
    <w:rsid w:val="00014229"/>
    <w:rsid w:val="00023466"/>
    <w:rsid w:val="0002615D"/>
    <w:rsid w:val="0003464C"/>
    <w:rsid w:val="00067D7A"/>
    <w:rsid w:val="00084068"/>
    <w:rsid w:val="00087D05"/>
    <w:rsid w:val="00090252"/>
    <w:rsid w:val="000953F2"/>
    <w:rsid w:val="000A4803"/>
    <w:rsid w:val="000A66D0"/>
    <w:rsid w:val="000B7F10"/>
    <w:rsid w:val="000C7A43"/>
    <w:rsid w:val="000E5370"/>
    <w:rsid w:val="000E6983"/>
    <w:rsid w:val="000F04CA"/>
    <w:rsid w:val="00120580"/>
    <w:rsid w:val="00132E24"/>
    <w:rsid w:val="001344C7"/>
    <w:rsid w:val="00141B1F"/>
    <w:rsid w:val="0019083C"/>
    <w:rsid w:val="001936FD"/>
    <w:rsid w:val="001B03E8"/>
    <w:rsid w:val="001C5564"/>
    <w:rsid w:val="001D556F"/>
    <w:rsid w:val="00205679"/>
    <w:rsid w:val="002136D5"/>
    <w:rsid w:val="00224F70"/>
    <w:rsid w:val="00257DA0"/>
    <w:rsid w:val="00262DF4"/>
    <w:rsid w:val="00265BDB"/>
    <w:rsid w:val="002911EC"/>
    <w:rsid w:val="00294DCA"/>
    <w:rsid w:val="002A2C72"/>
    <w:rsid w:val="002B0D47"/>
    <w:rsid w:val="002B7B6C"/>
    <w:rsid w:val="002D636E"/>
    <w:rsid w:val="003260C9"/>
    <w:rsid w:val="00351C43"/>
    <w:rsid w:val="0035261A"/>
    <w:rsid w:val="00354EB0"/>
    <w:rsid w:val="003628B2"/>
    <w:rsid w:val="00373E5F"/>
    <w:rsid w:val="00380E9B"/>
    <w:rsid w:val="00382E65"/>
    <w:rsid w:val="003832C0"/>
    <w:rsid w:val="003858F1"/>
    <w:rsid w:val="00391EA7"/>
    <w:rsid w:val="003B6001"/>
    <w:rsid w:val="003C2727"/>
    <w:rsid w:val="003D6B3E"/>
    <w:rsid w:val="003E62BE"/>
    <w:rsid w:val="003F6519"/>
    <w:rsid w:val="00415543"/>
    <w:rsid w:val="00420A88"/>
    <w:rsid w:val="00422903"/>
    <w:rsid w:val="00437329"/>
    <w:rsid w:val="0045193D"/>
    <w:rsid w:val="00461507"/>
    <w:rsid w:val="004727F5"/>
    <w:rsid w:val="004765AC"/>
    <w:rsid w:val="004950F9"/>
    <w:rsid w:val="00496A6C"/>
    <w:rsid w:val="00497D28"/>
    <w:rsid w:val="004B7854"/>
    <w:rsid w:val="004B7C5F"/>
    <w:rsid w:val="00510267"/>
    <w:rsid w:val="0051748D"/>
    <w:rsid w:val="00521015"/>
    <w:rsid w:val="00525C8E"/>
    <w:rsid w:val="005368A1"/>
    <w:rsid w:val="00560DD3"/>
    <w:rsid w:val="00565F0B"/>
    <w:rsid w:val="0056670A"/>
    <w:rsid w:val="005834EB"/>
    <w:rsid w:val="005A12F4"/>
    <w:rsid w:val="005B4B6E"/>
    <w:rsid w:val="005D16E5"/>
    <w:rsid w:val="005D5079"/>
    <w:rsid w:val="005D55B9"/>
    <w:rsid w:val="005E6E0C"/>
    <w:rsid w:val="0060642B"/>
    <w:rsid w:val="0061164A"/>
    <w:rsid w:val="00645C0F"/>
    <w:rsid w:val="0065346C"/>
    <w:rsid w:val="0066483B"/>
    <w:rsid w:val="006649D5"/>
    <w:rsid w:val="00690849"/>
    <w:rsid w:val="00697FC1"/>
    <w:rsid w:val="006A60CD"/>
    <w:rsid w:val="006B43A7"/>
    <w:rsid w:val="006B4E07"/>
    <w:rsid w:val="006B5161"/>
    <w:rsid w:val="006C20EE"/>
    <w:rsid w:val="006D6FDA"/>
    <w:rsid w:val="006D7CC6"/>
    <w:rsid w:val="006E7605"/>
    <w:rsid w:val="007008E0"/>
    <w:rsid w:val="007042D2"/>
    <w:rsid w:val="00731B28"/>
    <w:rsid w:val="00740357"/>
    <w:rsid w:val="0075437B"/>
    <w:rsid w:val="00775358"/>
    <w:rsid w:val="0078028C"/>
    <w:rsid w:val="007A0889"/>
    <w:rsid w:val="007D17E8"/>
    <w:rsid w:val="007D3F28"/>
    <w:rsid w:val="00821FA4"/>
    <w:rsid w:val="00846B0E"/>
    <w:rsid w:val="008473E3"/>
    <w:rsid w:val="00853D00"/>
    <w:rsid w:val="008617E1"/>
    <w:rsid w:val="00862FF1"/>
    <w:rsid w:val="00864F73"/>
    <w:rsid w:val="00870218"/>
    <w:rsid w:val="008705F9"/>
    <w:rsid w:val="00882A54"/>
    <w:rsid w:val="00886B21"/>
    <w:rsid w:val="00892C6D"/>
    <w:rsid w:val="00894DEC"/>
    <w:rsid w:val="008A0518"/>
    <w:rsid w:val="008B554E"/>
    <w:rsid w:val="008C0380"/>
    <w:rsid w:val="008D0F04"/>
    <w:rsid w:val="008D2B68"/>
    <w:rsid w:val="008F2479"/>
    <w:rsid w:val="0090262B"/>
    <w:rsid w:val="00903FF5"/>
    <w:rsid w:val="00934ED9"/>
    <w:rsid w:val="0093512A"/>
    <w:rsid w:val="00946D3F"/>
    <w:rsid w:val="00981A0E"/>
    <w:rsid w:val="00981D34"/>
    <w:rsid w:val="0098255D"/>
    <w:rsid w:val="00985AF9"/>
    <w:rsid w:val="009A206D"/>
    <w:rsid w:val="009A4040"/>
    <w:rsid w:val="009A5580"/>
    <w:rsid w:val="009B028F"/>
    <w:rsid w:val="009B3231"/>
    <w:rsid w:val="009B56EA"/>
    <w:rsid w:val="009C43B5"/>
    <w:rsid w:val="00A10B10"/>
    <w:rsid w:val="00A1277F"/>
    <w:rsid w:val="00A207A6"/>
    <w:rsid w:val="00A211DA"/>
    <w:rsid w:val="00A219EA"/>
    <w:rsid w:val="00A22CCF"/>
    <w:rsid w:val="00A45B98"/>
    <w:rsid w:val="00A53633"/>
    <w:rsid w:val="00A6193A"/>
    <w:rsid w:val="00A669E3"/>
    <w:rsid w:val="00A730D0"/>
    <w:rsid w:val="00A76B61"/>
    <w:rsid w:val="00A80100"/>
    <w:rsid w:val="00AA3717"/>
    <w:rsid w:val="00AB32A1"/>
    <w:rsid w:val="00AD03BB"/>
    <w:rsid w:val="00AF4F90"/>
    <w:rsid w:val="00AF6627"/>
    <w:rsid w:val="00B015BE"/>
    <w:rsid w:val="00B220B2"/>
    <w:rsid w:val="00B243C9"/>
    <w:rsid w:val="00B3311B"/>
    <w:rsid w:val="00B64DD7"/>
    <w:rsid w:val="00B6751C"/>
    <w:rsid w:val="00B724DB"/>
    <w:rsid w:val="00B92F78"/>
    <w:rsid w:val="00B94A67"/>
    <w:rsid w:val="00BD0ED1"/>
    <w:rsid w:val="00BD3257"/>
    <w:rsid w:val="00BE00AD"/>
    <w:rsid w:val="00BE23E7"/>
    <w:rsid w:val="00C04C0A"/>
    <w:rsid w:val="00C26CE7"/>
    <w:rsid w:val="00C30881"/>
    <w:rsid w:val="00C34BCE"/>
    <w:rsid w:val="00C46CA5"/>
    <w:rsid w:val="00C701D7"/>
    <w:rsid w:val="00C739BC"/>
    <w:rsid w:val="00C73CC7"/>
    <w:rsid w:val="00C86FCE"/>
    <w:rsid w:val="00C94E06"/>
    <w:rsid w:val="00CB0EAD"/>
    <w:rsid w:val="00CC1AB4"/>
    <w:rsid w:val="00CC312B"/>
    <w:rsid w:val="00CD09E5"/>
    <w:rsid w:val="00CE487C"/>
    <w:rsid w:val="00CF4F21"/>
    <w:rsid w:val="00D16F29"/>
    <w:rsid w:val="00D2729B"/>
    <w:rsid w:val="00D614E3"/>
    <w:rsid w:val="00D70304"/>
    <w:rsid w:val="00D722A6"/>
    <w:rsid w:val="00D7599C"/>
    <w:rsid w:val="00D85329"/>
    <w:rsid w:val="00D865F0"/>
    <w:rsid w:val="00D91FA5"/>
    <w:rsid w:val="00DA3000"/>
    <w:rsid w:val="00DB14C2"/>
    <w:rsid w:val="00DB1626"/>
    <w:rsid w:val="00DC1473"/>
    <w:rsid w:val="00DD4F06"/>
    <w:rsid w:val="00DE2A44"/>
    <w:rsid w:val="00DF219C"/>
    <w:rsid w:val="00E00566"/>
    <w:rsid w:val="00E0617F"/>
    <w:rsid w:val="00E12961"/>
    <w:rsid w:val="00E60421"/>
    <w:rsid w:val="00E60D15"/>
    <w:rsid w:val="00E8777C"/>
    <w:rsid w:val="00EA1149"/>
    <w:rsid w:val="00EB3A4C"/>
    <w:rsid w:val="00EC5764"/>
    <w:rsid w:val="00EC6F1E"/>
    <w:rsid w:val="00ED4B3C"/>
    <w:rsid w:val="00ED4C2A"/>
    <w:rsid w:val="00EF7057"/>
    <w:rsid w:val="00F00EA3"/>
    <w:rsid w:val="00F06334"/>
    <w:rsid w:val="00F06F7A"/>
    <w:rsid w:val="00F1002E"/>
    <w:rsid w:val="00F43A03"/>
    <w:rsid w:val="00F70750"/>
    <w:rsid w:val="00F738C4"/>
    <w:rsid w:val="00F751AA"/>
    <w:rsid w:val="00F770DC"/>
    <w:rsid w:val="00F77EE1"/>
    <w:rsid w:val="00F912AB"/>
    <w:rsid w:val="00FA1223"/>
    <w:rsid w:val="00FA6A0C"/>
    <w:rsid w:val="00FB608B"/>
    <w:rsid w:val="00FD04A8"/>
    <w:rsid w:val="00FD5117"/>
    <w:rsid w:val="00FD6E0A"/>
    <w:rsid w:val="00FE5442"/>
    <w:rsid w:val="00FE6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39BC"/>
    <w:rPr>
      <w:rFonts w:ascii="Century Gothic" w:hAnsi="Century Gothic"/>
      <w:sz w:val="24"/>
      <w:szCs w:val="24"/>
    </w:rPr>
  </w:style>
  <w:style w:type="paragraph" w:styleId="Ttulo1">
    <w:name w:val="heading 1"/>
    <w:basedOn w:val="Normal"/>
    <w:next w:val="Normal"/>
    <w:qFormat/>
    <w:rsid w:val="00F06F7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739BC"/>
    <w:pPr>
      <w:keepNext/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qFormat/>
    <w:rsid w:val="00F770D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0902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9A558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9A5580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F06F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D91FA5"/>
    <w:rPr>
      <w:color w:val="0000FF"/>
      <w:u w:val="single"/>
    </w:rPr>
  </w:style>
  <w:style w:type="paragraph" w:customStyle="1" w:styleId="Default">
    <w:name w:val="Default"/>
    <w:rsid w:val="00EF7057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xtoindependiente">
    <w:name w:val="Body Text"/>
    <w:basedOn w:val="Normal"/>
    <w:rsid w:val="00DA3000"/>
    <w:rPr>
      <w:rFonts w:ascii="Times New Roman" w:hAnsi="Times New Roman"/>
      <w:b/>
      <w:sz w:val="28"/>
      <w:szCs w:val="20"/>
      <w:lang w:val="es-ES_tradnl"/>
    </w:rPr>
  </w:style>
  <w:style w:type="character" w:styleId="Refdecomentario">
    <w:name w:val="annotation reference"/>
    <w:semiHidden/>
    <w:rsid w:val="0065346C"/>
    <w:rPr>
      <w:sz w:val="16"/>
      <w:szCs w:val="16"/>
    </w:rPr>
  </w:style>
  <w:style w:type="paragraph" w:styleId="Textocomentario">
    <w:name w:val="annotation text"/>
    <w:basedOn w:val="Normal"/>
    <w:semiHidden/>
    <w:rsid w:val="0065346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65346C"/>
    <w:rPr>
      <w:b/>
      <w:bCs/>
    </w:rPr>
  </w:style>
  <w:style w:type="paragraph" w:styleId="Textodeglobo">
    <w:name w:val="Balloon Text"/>
    <w:basedOn w:val="Normal"/>
    <w:semiHidden/>
    <w:rsid w:val="0065346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F770DC"/>
    <w:pPr>
      <w:spacing w:before="100" w:beforeAutospacing="1" w:after="100" w:afterAutospacing="1"/>
    </w:pPr>
    <w:rPr>
      <w:rFonts w:ascii="Times New Roman" w:hAnsi="Times New Roman"/>
    </w:rPr>
  </w:style>
  <w:style w:type="character" w:styleId="Textoennegrita">
    <w:name w:val="Strong"/>
    <w:qFormat/>
    <w:rsid w:val="00934ED9"/>
    <w:rPr>
      <w:b/>
      <w:bCs/>
    </w:rPr>
  </w:style>
  <w:style w:type="character" w:customStyle="1" w:styleId="Mencinsinresolver">
    <w:name w:val="Mención sin resolver"/>
    <w:uiPriority w:val="99"/>
    <w:semiHidden/>
    <w:unhideWhenUsed/>
    <w:rsid w:val="003E62BE"/>
    <w:rPr>
      <w:color w:val="808080"/>
      <w:shd w:val="clear" w:color="auto" w:fill="E6E6E6"/>
    </w:rPr>
  </w:style>
  <w:style w:type="paragraph" w:styleId="Prrafodelista">
    <w:name w:val="List Paragraph"/>
    <w:basedOn w:val="Normal"/>
    <w:uiPriority w:val="34"/>
    <w:qFormat/>
    <w:rsid w:val="00FD6E0A"/>
    <w:pPr>
      <w:ind w:left="708"/>
    </w:pPr>
  </w:style>
  <w:style w:type="character" w:styleId="nfasis">
    <w:name w:val="Emphasis"/>
    <w:qFormat/>
    <w:rsid w:val="004B7C5F"/>
    <w:rPr>
      <w:i/>
      <w:iCs/>
    </w:rPr>
  </w:style>
  <w:style w:type="table" w:customStyle="1" w:styleId="Tabladecuadrcula5oscura-nfasis1">
    <w:name w:val="Tabla de cuadrícula 5 oscura - Énfasis 1"/>
    <w:basedOn w:val="Tablanormal"/>
    <w:uiPriority w:val="50"/>
    <w:rsid w:val="0035261A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Tabladecuadrcula5oscura-nfasis2">
    <w:name w:val="Tabla de cuadrícula 5 oscura - Énfasis 2"/>
    <w:basedOn w:val="Tablanormal"/>
    <w:uiPriority w:val="50"/>
    <w:rsid w:val="0035261A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Tabladecuadrcula5oscura-nfasis4">
    <w:name w:val="Tabla de cuadrícula 5 oscura - Énfasis 4"/>
    <w:basedOn w:val="Tablanormal"/>
    <w:uiPriority w:val="50"/>
    <w:rsid w:val="00011DC2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Tabladecuadrcula4-nfasis6">
    <w:name w:val="Tabla de cuadrícula 4 - Énfasis 6"/>
    <w:basedOn w:val="Tablanormal"/>
    <w:uiPriority w:val="49"/>
    <w:rsid w:val="00011DC2"/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Ttulo4Car">
    <w:name w:val="Título 4 Car"/>
    <w:link w:val="Ttulo4"/>
    <w:semiHidden/>
    <w:rsid w:val="00090252"/>
    <w:rPr>
      <w:rFonts w:ascii="Calibri" w:eastAsia="Times New Roman" w:hAnsi="Calibri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92.168.0.212\deportes\MODELOS\Plantilla%20Deportes%20y%20Tiempo%20Libre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Deportes y Tiempo Libre</Template>
  <TotalTime>13</TotalTime>
  <Pages>1</Pages>
  <Words>1163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NORMATIVA I MEDIA MARATÓN CIUDAD DE ROQUETAS</vt:lpstr>
    </vt:vector>
  </TitlesOfParts>
  <Company>AYTO. DE ROQUETAS DE MAR</Company>
  <LinksUpToDate>false</LinksUpToDate>
  <CharactersWithSpaces>7548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NORMATIVA I MEDIA MARATÓN CIUDAD DE ROQUETAS</dc:title>
  <dc:creator>.</dc:creator>
  <cp:lastModifiedBy>mjpomares</cp:lastModifiedBy>
  <cp:revision>2</cp:revision>
  <cp:lastPrinted>2017-08-17T08:39:00Z</cp:lastPrinted>
  <dcterms:created xsi:type="dcterms:W3CDTF">2019-08-30T10:02:00Z</dcterms:created>
  <dcterms:modified xsi:type="dcterms:W3CDTF">2019-08-30T10:02:00Z</dcterms:modified>
</cp:coreProperties>
</file>